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2859" w:rsidRPr="00256FD8" w:rsidRDefault="001D74F3">
      <w:pPr>
        <w:sectPr w:rsidR="00492859" w:rsidRPr="00256FD8" w:rsidSect="00492859">
          <w:pgSz w:w="12240" w:h="15840"/>
          <w:pgMar w:top="1440" w:right="1800" w:bottom="180" w:left="180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7974263" wp14:editId="60DAC527">
                <wp:simplePos x="0" y="0"/>
                <wp:positionH relativeFrom="column">
                  <wp:posOffset>638504</wp:posOffset>
                </wp:positionH>
                <wp:positionV relativeFrom="paragraph">
                  <wp:posOffset>1718441</wp:posOffset>
                </wp:positionV>
                <wp:extent cx="1654832" cy="1755403"/>
                <wp:effectExtent l="0" t="0" r="21590" b="165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832" cy="1755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4F3" w:rsidRDefault="001D5B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4D39CA" wp14:editId="5EAEF1F8">
                                  <wp:extent cx="1438603" cy="2133101"/>
                                  <wp:effectExtent l="0" t="0" r="9525" b="635"/>
                                  <wp:docPr id="27" name="Picture 27" descr="Womens Project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1" descr="Womens Project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440316" cy="2135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74F3">
                              <w:rPr>
                                <w:noProof/>
                              </w:rPr>
                              <w:drawing>
                                <wp:inline distT="0" distB="0" distL="0" distR="0" wp14:anchorId="6DF6C242" wp14:editId="2E873E1C">
                                  <wp:extent cx="1905000" cy="1428590"/>
                                  <wp:effectExtent l="0" t="0" r="0" b="63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384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959" cy="14293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742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.3pt;margin-top:135.3pt;width:130.3pt;height:138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">
                <v:textbox>
                  <w:txbxContent>
                    <w:p w:rsidR="001D74F3" w:rsidRDefault="001D5B5F">
                      <w:r>
                        <w:rPr>
                          <w:noProof/>
                        </w:rPr>
                        <w:drawing>
                          <wp:inline distT="0" distB="0" distL="0" distR="0" wp14:anchorId="654D39CA" wp14:editId="5EAEF1F8">
                            <wp:extent cx="1438603" cy="2133101"/>
                            <wp:effectExtent l="0" t="0" r="9525" b="635"/>
                            <wp:docPr id="27" name="Picture 27" descr="Womens Project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1" descr="Womens Project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440316" cy="2135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D74F3">
                        <w:rPr>
                          <w:noProof/>
                        </w:rPr>
                        <w:drawing>
                          <wp:inline distT="0" distB="0" distL="0" distR="0" wp14:anchorId="6DF6C242" wp14:editId="2E873E1C">
                            <wp:extent cx="1905000" cy="1428590"/>
                            <wp:effectExtent l="0" t="0" r="0" b="63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384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959" cy="14293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2C04">
        <w:rPr>
          <w:noProof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43CA464E" wp14:editId="41F7EFB5">
                <wp:simplePos x="0" y="0"/>
                <wp:positionH relativeFrom="column">
                  <wp:posOffset>2628900</wp:posOffset>
                </wp:positionH>
                <wp:positionV relativeFrom="paragraph">
                  <wp:posOffset>1714500</wp:posOffset>
                </wp:positionV>
                <wp:extent cx="2527300" cy="2543175"/>
                <wp:effectExtent l="0" t="0" r="0" b="0"/>
                <wp:wrapNone/>
                <wp:docPr id="1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254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2" seq="1"/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A464E" id="Text Box 27" o:spid="_x0000_s1027" type="#_x0000_t202" style="position:absolute;margin-left:207pt;margin-top:135pt;width:199pt;height:200.2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" filled="f" fillcolor="#cd4313" stroked="f" insetpen="t">
                <v:textbox style="mso-next-textbox:#Text Box 18" inset="2.88pt,2.88pt,2.88pt,2.88pt">
                  <w:txbxContent/>
                </v:textbox>
              </v:shape>
            </w:pict>
          </mc:Fallback>
        </mc:AlternateContent>
      </w:r>
      <w:r w:rsidR="00A92C04">
        <w:rPr>
          <w:noProof/>
        </w:rPr>
        <w:drawing>
          <wp:anchor distT="0" distB="0" distL="114300" distR="114300" simplePos="0" relativeHeight="251662848" behindDoc="1" locked="0" layoutInCell="1" allowOverlap="1" wp14:anchorId="5FB3D6A2" wp14:editId="113DE390">
            <wp:simplePos x="0" y="0"/>
            <wp:positionH relativeFrom="column">
              <wp:posOffset>-1142365</wp:posOffset>
            </wp:positionH>
            <wp:positionV relativeFrom="paragraph">
              <wp:posOffset>-1447800</wp:posOffset>
            </wp:positionV>
            <wp:extent cx="7772400" cy="10058400"/>
            <wp:effectExtent l="133350" t="114300" r="152400" b="171450"/>
            <wp:wrapNone/>
            <wp:docPr id="37" name="Picture 37" descr="Flyer_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lyer_VE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C04">
        <w:rPr>
          <w:noProof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0E4FD592" wp14:editId="27C0F5BE">
                <wp:simplePos x="0" y="0"/>
                <wp:positionH relativeFrom="column">
                  <wp:posOffset>0</wp:posOffset>
                </wp:positionH>
                <wp:positionV relativeFrom="paragraph">
                  <wp:posOffset>-661670</wp:posOffset>
                </wp:positionV>
                <wp:extent cx="5257800" cy="1485900"/>
                <wp:effectExtent l="0" t="0" r="0" b="4445"/>
                <wp:wrapNone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92859" w:rsidRPr="0092608D" w:rsidRDefault="005F4443" w:rsidP="00492859">
                            <w:pPr>
                              <w:pStyle w:val="HEADLINEHERE01"/>
                              <w:rPr>
                                <w:sz w:val="36"/>
                                <w:szCs w:val="36"/>
                              </w:rPr>
                            </w:pPr>
                            <w:r w:rsidRPr="0092608D">
                              <w:rPr>
                                <w:sz w:val="36"/>
                                <w:szCs w:val="36"/>
                              </w:rPr>
                              <w:t>Women’s Project</w:t>
                            </w:r>
                          </w:p>
                          <w:p w:rsidR="00492859" w:rsidRPr="00722859" w:rsidRDefault="005F4443" w:rsidP="00492859">
                            <w:pPr>
                              <w:pStyle w:val="SUBHEAD01"/>
                              <w:rPr>
                                <w:sz w:val="28"/>
                              </w:rPr>
                            </w:pPr>
                            <w:r w:rsidRPr="00722859">
                              <w:rPr>
                                <w:sz w:val="28"/>
                              </w:rPr>
                              <w:t xml:space="preserve">A Micro-loan Program for Underprivileged Women and Their Children in </w:t>
                            </w:r>
                            <w:proofErr w:type="spellStart"/>
                            <w:r w:rsidRPr="00722859">
                              <w:rPr>
                                <w:sz w:val="28"/>
                              </w:rPr>
                              <w:t>Sabanagrande</w:t>
                            </w:r>
                            <w:proofErr w:type="spellEnd"/>
                            <w:r w:rsidRPr="00722859">
                              <w:rPr>
                                <w:sz w:val="28"/>
                              </w:rPr>
                              <w:t xml:space="preserve">, </w:t>
                            </w:r>
                            <w:r w:rsidR="001D133F">
                              <w:rPr>
                                <w:sz w:val="28"/>
                              </w:rPr>
                              <w:t xml:space="preserve">F.M., </w:t>
                            </w:r>
                            <w:r w:rsidRPr="00722859">
                              <w:rPr>
                                <w:sz w:val="28"/>
                              </w:rPr>
                              <w:t>Honduras</w:t>
                            </w:r>
                          </w:p>
                          <w:p w:rsidR="00492859" w:rsidRPr="00490176" w:rsidRDefault="005F4443" w:rsidP="00492859">
                            <w:pPr>
                              <w:pStyle w:val="SUBHEAD01"/>
                              <w:rPr>
                                <w:sz w:val="24"/>
                              </w:rPr>
                            </w:pPr>
                            <w:r w:rsidRPr="00490176">
                              <w:rPr>
                                <w:sz w:val="24"/>
                              </w:rPr>
                              <w:t>*sponsored by St. Peter Mission Circle</w:t>
                            </w:r>
                          </w:p>
                          <w:p w:rsidR="00492859" w:rsidRPr="00490176" w:rsidRDefault="005F4443" w:rsidP="00492859">
                            <w:pPr>
                              <w:pStyle w:val="SUBHEAD01"/>
                              <w:rPr>
                                <w:sz w:val="24"/>
                              </w:rPr>
                            </w:pPr>
                            <w:r w:rsidRPr="00490176">
                              <w:rPr>
                                <w:sz w:val="24"/>
                              </w:rPr>
                              <w:t>*similar to Grameen Bank Micro-Credit Program</w:t>
                            </w:r>
                          </w:p>
                          <w:p w:rsidR="00492859" w:rsidRPr="00490176" w:rsidRDefault="005F4443" w:rsidP="00492859">
                            <w:pPr>
                              <w:pStyle w:val="SUBHEAD01"/>
                              <w:rPr>
                                <w:sz w:val="24"/>
                              </w:rPr>
                            </w:pPr>
                            <w:r w:rsidRPr="00490176">
                              <w:rPr>
                                <w:sz w:val="24"/>
                              </w:rPr>
                              <w:t>*developed by Fr. Joaquin, 10 years experience with micro-loans in Africa</w:t>
                            </w:r>
                          </w:p>
                          <w:p w:rsidR="00492859" w:rsidRPr="00490176" w:rsidRDefault="005F4443" w:rsidP="00492859">
                            <w:pPr>
                              <w:pStyle w:val="SUBHEAD01"/>
                              <w:rPr>
                                <w:sz w:val="24"/>
                              </w:rPr>
                            </w:pPr>
                            <w:r w:rsidRPr="00490176">
                              <w:rPr>
                                <w:sz w:val="24"/>
                              </w:rPr>
                              <w:t>*administered by Fr. Andres, pastor of Our Lady of the Rosary</w:t>
                            </w:r>
                          </w:p>
                          <w:p w:rsidR="00492859" w:rsidRPr="00490176" w:rsidRDefault="005F4443" w:rsidP="00492859">
                            <w:pPr>
                              <w:pStyle w:val="SUBHEAD01"/>
                              <w:rPr>
                                <w:sz w:val="24"/>
                              </w:rPr>
                            </w:pPr>
                            <w:r w:rsidRPr="00490176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:rsidR="00492859" w:rsidRPr="00490176" w:rsidRDefault="005F4443" w:rsidP="00492859">
                            <w:pPr>
                              <w:pStyle w:val="SUBHEAD01"/>
                              <w:rPr>
                                <w:sz w:val="24"/>
                              </w:rPr>
                            </w:pPr>
                            <w:r w:rsidRPr="00490176">
                              <w:rPr>
                                <w:sz w:val="24"/>
                              </w:rPr>
                              <w:t xml:space="preserve">*             </w:t>
                            </w:r>
                          </w:p>
                          <w:p w:rsidR="00492859" w:rsidRDefault="00056531">
                            <w:pPr>
                              <w:jc w:val="center"/>
                              <w:rPr>
                                <w:color w:val="80000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FD592" id="Text Box 7" o:spid="_x0000_s1028" type="#_x0000_t202" style="position:absolute;margin-left:0;margin-top:-52.1pt;width:414pt;height:117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" filled="f" stroked="f" insetpen="t">
                <v:textbox inset="2.88pt,2.88pt,2.88pt,2.88pt">
                  <w:txbxContent>
                    <w:p w:rsidR="00492859" w:rsidRPr="0092608D" w:rsidRDefault="005F4443" w:rsidP="00492859">
                      <w:pPr>
                        <w:pStyle w:val="HEADLINEHERE01"/>
                        <w:rPr>
                          <w:sz w:val="36"/>
                          <w:szCs w:val="36"/>
                        </w:rPr>
                      </w:pPr>
                      <w:r w:rsidRPr="0092608D">
                        <w:rPr>
                          <w:sz w:val="36"/>
                          <w:szCs w:val="36"/>
                        </w:rPr>
                        <w:t>Women’s Project</w:t>
                      </w:r>
                    </w:p>
                    <w:p w:rsidR="00492859" w:rsidRPr="00722859" w:rsidRDefault="005F4443" w:rsidP="00492859">
                      <w:pPr>
                        <w:pStyle w:val="SUBHEAD01"/>
                        <w:rPr>
                          <w:sz w:val="28"/>
                        </w:rPr>
                      </w:pPr>
                      <w:r w:rsidRPr="00722859">
                        <w:rPr>
                          <w:sz w:val="28"/>
                        </w:rPr>
                        <w:t xml:space="preserve">A Micro-loan Program for Underprivileged Women and Their Children in </w:t>
                      </w:r>
                      <w:proofErr w:type="spellStart"/>
                      <w:r w:rsidRPr="00722859">
                        <w:rPr>
                          <w:sz w:val="28"/>
                        </w:rPr>
                        <w:t>Sabanagrande</w:t>
                      </w:r>
                      <w:proofErr w:type="spellEnd"/>
                      <w:r w:rsidRPr="00722859">
                        <w:rPr>
                          <w:sz w:val="28"/>
                        </w:rPr>
                        <w:t xml:space="preserve">, </w:t>
                      </w:r>
                      <w:r w:rsidR="001D133F">
                        <w:rPr>
                          <w:sz w:val="28"/>
                        </w:rPr>
                        <w:t xml:space="preserve">F.M., </w:t>
                      </w:r>
                      <w:r w:rsidRPr="00722859">
                        <w:rPr>
                          <w:sz w:val="28"/>
                        </w:rPr>
                        <w:t>Honduras</w:t>
                      </w:r>
                    </w:p>
                    <w:p w:rsidR="00492859" w:rsidRPr="00490176" w:rsidRDefault="005F4443" w:rsidP="00492859">
                      <w:pPr>
                        <w:pStyle w:val="SUBHEAD01"/>
                        <w:rPr>
                          <w:sz w:val="24"/>
                        </w:rPr>
                      </w:pPr>
                      <w:r w:rsidRPr="00490176">
                        <w:rPr>
                          <w:sz w:val="24"/>
                        </w:rPr>
                        <w:t>*sponsored by St. Peter Mission Circle</w:t>
                      </w:r>
                    </w:p>
                    <w:p w:rsidR="00492859" w:rsidRPr="00490176" w:rsidRDefault="005F4443" w:rsidP="00492859">
                      <w:pPr>
                        <w:pStyle w:val="SUBHEAD01"/>
                        <w:rPr>
                          <w:sz w:val="24"/>
                        </w:rPr>
                      </w:pPr>
                      <w:r w:rsidRPr="00490176">
                        <w:rPr>
                          <w:sz w:val="24"/>
                        </w:rPr>
                        <w:t>*similar to Grameen Bank Micro-Credit Program</w:t>
                      </w:r>
                    </w:p>
                    <w:p w:rsidR="00492859" w:rsidRPr="00490176" w:rsidRDefault="005F4443" w:rsidP="00492859">
                      <w:pPr>
                        <w:pStyle w:val="SUBHEAD01"/>
                        <w:rPr>
                          <w:sz w:val="24"/>
                        </w:rPr>
                      </w:pPr>
                      <w:r w:rsidRPr="00490176">
                        <w:rPr>
                          <w:sz w:val="24"/>
                        </w:rPr>
                        <w:t>*developed by Fr. Joaquin, 10 years experience with micro-loans in Africa</w:t>
                      </w:r>
                    </w:p>
                    <w:p w:rsidR="00492859" w:rsidRPr="00490176" w:rsidRDefault="005F4443" w:rsidP="00492859">
                      <w:pPr>
                        <w:pStyle w:val="SUBHEAD01"/>
                        <w:rPr>
                          <w:sz w:val="24"/>
                        </w:rPr>
                      </w:pPr>
                      <w:r w:rsidRPr="00490176">
                        <w:rPr>
                          <w:sz w:val="24"/>
                        </w:rPr>
                        <w:t>*administered by Fr. Andres, pastor of Our Lady of the Rosary</w:t>
                      </w:r>
                    </w:p>
                    <w:p w:rsidR="00492859" w:rsidRPr="00490176" w:rsidRDefault="005F4443" w:rsidP="00492859">
                      <w:pPr>
                        <w:pStyle w:val="SUBHEAD01"/>
                        <w:rPr>
                          <w:sz w:val="24"/>
                        </w:rPr>
                      </w:pPr>
                      <w:r w:rsidRPr="00490176">
                        <w:rPr>
                          <w:sz w:val="24"/>
                        </w:rPr>
                        <w:t xml:space="preserve"> </w:t>
                      </w:r>
                    </w:p>
                    <w:p w:rsidR="00492859" w:rsidRPr="00490176" w:rsidRDefault="005F4443" w:rsidP="00492859">
                      <w:pPr>
                        <w:pStyle w:val="SUBHEAD01"/>
                        <w:rPr>
                          <w:sz w:val="24"/>
                        </w:rPr>
                      </w:pPr>
                      <w:r w:rsidRPr="00490176">
                        <w:rPr>
                          <w:sz w:val="24"/>
                        </w:rPr>
                        <w:t xml:space="preserve">*             </w:t>
                      </w:r>
                    </w:p>
                    <w:p w:rsidR="00492859" w:rsidRDefault="00056531">
                      <w:pPr>
                        <w:jc w:val="center"/>
                        <w:rPr>
                          <w:color w:val="8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2C04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0A03A3D" wp14:editId="0DE70331">
                <wp:simplePos x="0" y="0"/>
                <wp:positionH relativeFrom="column">
                  <wp:posOffset>-228600</wp:posOffset>
                </wp:positionH>
                <wp:positionV relativeFrom="paragraph">
                  <wp:posOffset>7200900</wp:posOffset>
                </wp:positionV>
                <wp:extent cx="6286500" cy="1536065"/>
                <wp:effectExtent l="9525" t="9525" r="9525" b="6985"/>
                <wp:wrapNone/>
                <wp:docPr id="1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53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859" w:rsidRDefault="005F4443">
                            <w:r>
                              <w:t xml:space="preserve">I would like to </w:t>
                            </w:r>
                          </w:p>
                          <w:p w:rsidR="00492859" w:rsidRDefault="005F4443">
                            <w:r>
                              <w:sym w:font="Webdings" w:char="F0A5"/>
                            </w:r>
                            <w:r>
                              <w:t xml:space="preserve">  make a donation </w:t>
                            </w:r>
                            <w:proofErr w:type="gramStart"/>
                            <w:r>
                              <w:t>of  $</w:t>
                            </w:r>
                            <w:proofErr w:type="gramEnd"/>
                            <w:r>
                              <w:t>_____ (any amount).</w:t>
                            </w:r>
                          </w:p>
                          <w:p w:rsidR="001D133F" w:rsidRDefault="005F4443">
                            <w:r>
                              <w:sym w:font="Webdings" w:char="F0A5"/>
                            </w:r>
                            <w:r>
                              <w:t xml:space="preserve">  sponsor _</w:t>
                            </w:r>
                            <w:r w:rsidR="001D133F">
                              <w:t xml:space="preserve">___ woman/women for $300 each. </w:t>
                            </w:r>
                          </w:p>
                          <w:p w:rsidR="001D133F" w:rsidRDefault="001D133F">
                            <w:r>
                              <w:t xml:space="preserve">     </w:t>
                            </w:r>
                            <w:r w:rsidRPr="001D133F">
                              <w:sym w:font="Webdings" w:char="F0A5"/>
                            </w:r>
                            <w:r>
                              <w:t xml:space="preserve">  </w:t>
                            </w:r>
                            <w:r w:rsidR="005F4443">
                              <w:t xml:space="preserve">I </w:t>
                            </w:r>
                            <w:r>
                              <w:t>would like to</w:t>
                            </w:r>
                            <w:r w:rsidR="005F4443">
                              <w:t xml:space="preserve"> re</w:t>
                            </w:r>
                            <w:r>
                              <w:t xml:space="preserve">ceive a card </w:t>
                            </w:r>
                            <w:r w:rsidR="005F4443">
                              <w:t xml:space="preserve">or cards that </w:t>
                            </w:r>
                            <w:r>
                              <w:t xml:space="preserve">I can use as a gift (birthday, </w:t>
                            </w:r>
                            <w:r w:rsidR="005F4443">
                              <w:t xml:space="preserve">Christmas, anniversary) or for a </w:t>
                            </w:r>
                            <w:r>
                              <w:t xml:space="preserve">       </w:t>
                            </w:r>
                          </w:p>
                          <w:p w:rsidR="00492859" w:rsidRDefault="001D133F">
                            <w:r>
                              <w:t xml:space="preserve">           </w:t>
                            </w:r>
                            <w:r w:rsidR="005F4443">
                              <w:t>memorial.</w:t>
                            </w:r>
                          </w:p>
                          <w:p w:rsidR="00492859" w:rsidRDefault="005F4443">
                            <w:r>
                              <w:t>Name _______________________________________________________________________________________</w:t>
                            </w:r>
                          </w:p>
                          <w:p w:rsidR="00492859" w:rsidRDefault="005F4443">
                            <w:r>
                              <w:t>Address _____________________________________________________________________________________</w:t>
                            </w:r>
                          </w:p>
                          <w:p w:rsidR="00492859" w:rsidRDefault="005F4443">
                            <w:r>
                              <w:t>Phone ___________________</w:t>
                            </w:r>
                            <w:proofErr w:type="gramStart"/>
                            <w:r>
                              <w:t>_  Email</w:t>
                            </w:r>
                            <w:proofErr w:type="gramEnd"/>
                            <w:r>
                              <w:t xml:space="preserve"> ____________________________________________________________</w:t>
                            </w:r>
                          </w:p>
                          <w:p w:rsidR="001D133F" w:rsidRDefault="001D13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03A3D" id="Text Box 41" o:spid="_x0000_s1029" type="#_x0000_t202" style="position:absolute;margin-left:-18pt;margin-top:567pt;width:495pt;height:120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">
                <v:textbox>
                  <w:txbxContent>
                    <w:p w:rsidR="00492859" w:rsidRDefault="005F4443">
                      <w:r>
                        <w:t xml:space="preserve">I would like to </w:t>
                      </w:r>
                    </w:p>
                    <w:p w:rsidR="00492859" w:rsidRDefault="005F4443">
                      <w:r>
                        <w:sym w:font="Webdings" w:char="F0A5"/>
                      </w:r>
                      <w:r>
                        <w:t xml:space="preserve">  make a donation </w:t>
                      </w:r>
                      <w:proofErr w:type="gramStart"/>
                      <w:r>
                        <w:t>of  $</w:t>
                      </w:r>
                      <w:proofErr w:type="gramEnd"/>
                      <w:r>
                        <w:t>_____ (any amount).</w:t>
                      </w:r>
                    </w:p>
                    <w:p w:rsidR="001D133F" w:rsidRDefault="005F4443">
                      <w:r>
                        <w:sym w:font="Webdings" w:char="F0A5"/>
                      </w:r>
                      <w:r>
                        <w:t xml:space="preserve">  sponsor _</w:t>
                      </w:r>
                      <w:r w:rsidR="001D133F">
                        <w:t xml:space="preserve">___ woman/women for $300 each. </w:t>
                      </w:r>
                    </w:p>
                    <w:p w:rsidR="001D133F" w:rsidRDefault="001D133F">
                      <w:r>
                        <w:t xml:space="preserve">     </w:t>
                      </w:r>
                      <w:r w:rsidRPr="001D133F">
                        <w:sym w:font="Webdings" w:char="F0A5"/>
                      </w:r>
                      <w:r>
                        <w:t xml:space="preserve">  </w:t>
                      </w:r>
                      <w:r w:rsidR="005F4443">
                        <w:t xml:space="preserve">I </w:t>
                      </w:r>
                      <w:r>
                        <w:t>would like to</w:t>
                      </w:r>
                      <w:r w:rsidR="005F4443">
                        <w:t xml:space="preserve"> re</w:t>
                      </w:r>
                      <w:r>
                        <w:t xml:space="preserve">ceive a card </w:t>
                      </w:r>
                      <w:r w:rsidR="005F4443">
                        <w:t xml:space="preserve">or cards that </w:t>
                      </w:r>
                      <w:r>
                        <w:t xml:space="preserve">I can use as a gift (birthday, </w:t>
                      </w:r>
                      <w:r w:rsidR="005F4443">
                        <w:t xml:space="preserve">Christmas, anniversary) or for a </w:t>
                      </w:r>
                      <w:r>
                        <w:t xml:space="preserve">       </w:t>
                      </w:r>
                    </w:p>
                    <w:p w:rsidR="00492859" w:rsidRDefault="001D133F">
                      <w:r>
                        <w:t xml:space="preserve">           </w:t>
                      </w:r>
                      <w:r w:rsidR="005F4443">
                        <w:t>memorial.</w:t>
                      </w:r>
                    </w:p>
                    <w:p w:rsidR="00492859" w:rsidRDefault="005F4443">
                      <w:r>
                        <w:t>Name _______________________________________________________________________________________</w:t>
                      </w:r>
                    </w:p>
                    <w:p w:rsidR="00492859" w:rsidRDefault="005F4443">
                      <w:r>
                        <w:t>Address _____________________________________________________________________________________</w:t>
                      </w:r>
                    </w:p>
                    <w:p w:rsidR="00492859" w:rsidRDefault="005F4443">
                      <w:r>
                        <w:t>Phone ___________________</w:t>
                      </w:r>
                      <w:proofErr w:type="gramStart"/>
                      <w:r>
                        <w:t>_  Email</w:t>
                      </w:r>
                      <w:proofErr w:type="gramEnd"/>
                      <w:r>
                        <w:t xml:space="preserve"> ____________________________________________________________</w:t>
                      </w:r>
                    </w:p>
                    <w:p w:rsidR="001D133F" w:rsidRDefault="001D133F"/>
                  </w:txbxContent>
                </v:textbox>
              </v:shape>
            </w:pict>
          </mc:Fallback>
        </mc:AlternateContent>
      </w:r>
      <w:r w:rsidR="00A92C04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27217C9" wp14:editId="1E076193">
                <wp:simplePos x="0" y="0"/>
                <wp:positionH relativeFrom="column">
                  <wp:posOffset>228600</wp:posOffset>
                </wp:positionH>
                <wp:positionV relativeFrom="paragraph">
                  <wp:posOffset>5943600</wp:posOffset>
                </wp:positionV>
                <wp:extent cx="1943100" cy="457200"/>
                <wp:effectExtent l="9525" t="9525" r="9525" b="9525"/>
                <wp:wrapNone/>
                <wp:docPr id="1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859" w:rsidRDefault="005F4443">
                            <w:r>
                              <w:t>For more information call Gini at 386-736-2211.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217C9" id="Text Box 42" o:spid="_x0000_s1030" type="#_x0000_t202" style="position:absolute;margin-left:18pt;margin-top:468pt;width:153pt;height:3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">
                <v:textbox>
                  <w:txbxContent>
                    <w:p w:rsidR="00492859" w:rsidRDefault="005F4443">
                      <w:r>
                        <w:t>For more information call Gini at 386-736-2211.</w:t>
                      </w:r>
                    </w:p>
                  </w:txbxContent>
                </v:textbox>
              </v:shape>
            </w:pict>
          </mc:Fallback>
        </mc:AlternateContent>
      </w:r>
      <w:r w:rsidR="00A92C04">
        <w:rPr>
          <w:noProof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1C36F914" wp14:editId="03FE4258">
                <wp:simplePos x="0" y="0"/>
                <wp:positionH relativeFrom="column">
                  <wp:posOffset>-114300</wp:posOffset>
                </wp:positionH>
                <wp:positionV relativeFrom="paragraph">
                  <wp:posOffset>6743700</wp:posOffset>
                </wp:positionV>
                <wp:extent cx="6172200" cy="571500"/>
                <wp:effectExtent l="0" t="0" r="0" b="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92859" w:rsidRPr="008D7B93" w:rsidRDefault="005F4443" w:rsidP="00492859">
                            <w:pPr>
                              <w:pStyle w:val="BodyText02"/>
                              <w:spacing w:line="240" w:lineRule="auto"/>
                              <w:rPr>
                                <w:i w:val="0"/>
                              </w:rPr>
                            </w:pPr>
                            <w:r w:rsidRPr="008D7B93">
                              <w:rPr>
                                <w:i w:val="0"/>
                              </w:rPr>
                              <w:t xml:space="preserve">                                                              How can you help? </w:t>
                            </w:r>
                          </w:p>
                          <w:p w:rsidR="00492859" w:rsidRPr="008D7B93" w:rsidRDefault="001D133F" w:rsidP="00492859">
                            <w:pPr>
                              <w:pStyle w:val="BodyText02"/>
                              <w:spacing w:line="240" w:lineRule="auto"/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 xml:space="preserve">                 Choose one of 2</w:t>
                            </w:r>
                            <w:r w:rsidR="005F4443" w:rsidRPr="008D7B93">
                              <w:rPr>
                                <w:i w:val="0"/>
                              </w:rPr>
                              <w:t xml:space="preserve"> options: </w:t>
                            </w:r>
                            <w:proofErr w:type="gramStart"/>
                            <w:r w:rsidR="005F4443" w:rsidRPr="008D7B93">
                              <w:rPr>
                                <w:i w:val="0"/>
                              </w:rPr>
                              <w:t>ma</w:t>
                            </w:r>
                            <w:r>
                              <w:rPr>
                                <w:i w:val="0"/>
                              </w:rPr>
                              <w:t>ke  a</w:t>
                            </w:r>
                            <w:proofErr w:type="gramEnd"/>
                            <w:r>
                              <w:rPr>
                                <w:i w:val="0"/>
                              </w:rPr>
                              <w:t xml:space="preserve"> donation or sponsor a woman</w:t>
                            </w:r>
                            <w:r w:rsidR="005F4443" w:rsidRPr="008D7B93">
                              <w:rPr>
                                <w:i w:val="0"/>
                              </w:rPr>
                              <w:t>.</w:t>
                            </w:r>
                          </w:p>
                          <w:p w:rsidR="00492859" w:rsidRPr="00722859" w:rsidRDefault="00056531" w:rsidP="00492859">
                            <w:pPr>
                              <w:pStyle w:val="BodyText02"/>
                              <w:rPr>
                                <w:i w:val="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6F914" id="Text Box 21" o:spid="_x0000_s1031" type="#_x0000_t202" style="position:absolute;margin-left:-9pt;margin-top:531pt;width:486pt;height:4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" filled="f" fillcolor="#cd4313" stroked="f" insetpen="t">
                <v:textbox inset="2.88pt,2.88pt,2.88pt,2.88pt">
                  <w:txbxContent>
                    <w:p w:rsidR="00492859" w:rsidRPr="008D7B93" w:rsidRDefault="005F4443" w:rsidP="00492859">
                      <w:pPr>
                        <w:pStyle w:val="BodyText02"/>
                        <w:spacing w:line="240" w:lineRule="auto"/>
                        <w:rPr>
                          <w:i w:val="0"/>
                        </w:rPr>
                      </w:pPr>
                      <w:r w:rsidRPr="008D7B93">
                        <w:rPr>
                          <w:i w:val="0"/>
                        </w:rPr>
                        <w:t xml:space="preserve">                                                              How can you help? </w:t>
                      </w:r>
                    </w:p>
                    <w:p w:rsidR="00492859" w:rsidRPr="008D7B93" w:rsidRDefault="001D133F" w:rsidP="00492859">
                      <w:pPr>
                        <w:pStyle w:val="BodyText02"/>
                        <w:spacing w:line="240" w:lineRule="auto"/>
                        <w:rPr>
                          <w:i w:val="0"/>
                        </w:rPr>
                      </w:pPr>
                      <w:r>
                        <w:rPr>
                          <w:i w:val="0"/>
                        </w:rPr>
                        <w:t xml:space="preserve">                 Choose one of 2</w:t>
                      </w:r>
                      <w:r w:rsidR="005F4443" w:rsidRPr="008D7B93">
                        <w:rPr>
                          <w:i w:val="0"/>
                        </w:rPr>
                        <w:t xml:space="preserve"> options: </w:t>
                      </w:r>
                      <w:proofErr w:type="gramStart"/>
                      <w:r w:rsidR="005F4443" w:rsidRPr="008D7B93">
                        <w:rPr>
                          <w:i w:val="0"/>
                        </w:rPr>
                        <w:t>ma</w:t>
                      </w:r>
                      <w:r>
                        <w:rPr>
                          <w:i w:val="0"/>
                        </w:rPr>
                        <w:t>ke  a</w:t>
                      </w:r>
                      <w:proofErr w:type="gramEnd"/>
                      <w:r>
                        <w:rPr>
                          <w:i w:val="0"/>
                        </w:rPr>
                        <w:t xml:space="preserve"> donation or sponsor a woman</w:t>
                      </w:r>
                      <w:r w:rsidR="005F4443" w:rsidRPr="008D7B93">
                        <w:rPr>
                          <w:i w:val="0"/>
                        </w:rPr>
                        <w:t>.</w:t>
                      </w:r>
                    </w:p>
                    <w:p w:rsidR="00492859" w:rsidRPr="00722859" w:rsidRDefault="00056531" w:rsidP="00492859">
                      <w:pPr>
                        <w:pStyle w:val="BodyText02"/>
                        <w:rPr>
                          <w:i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2C04">
        <w:rPr>
          <w:noProof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488509EF" wp14:editId="32DAFCDA">
                <wp:simplePos x="0" y="0"/>
                <wp:positionH relativeFrom="column">
                  <wp:posOffset>0</wp:posOffset>
                </wp:positionH>
                <wp:positionV relativeFrom="paragraph">
                  <wp:posOffset>3314700</wp:posOffset>
                </wp:positionV>
                <wp:extent cx="2400300" cy="3086100"/>
                <wp:effectExtent l="0" t="0" r="0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2">
                        <w:txbxContent>
                          <w:p w:rsidR="00492859" w:rsidRDefault="005F4443" w:rsidP="00492859">
                            <w:pPr>
                              <w:pStyle w:val="BodyText03"/>
                              <w:spacing w:line="240" w:lineRule="auto"/>
                            </w:pPr>
                            <w:r>
                              <w:t>W</w:t>
                            </w:r>
                            <w:r w:rsidR="001D133F">
                              <w:t xml:space="preserve">HAT: </w:t>
                            </w:r>
                            <w:r>
                              <w:t xml:space="preserve">Each woman plans a business </w:t>
                            </w:r>
                            <w:r>
                              <w:tab/>
                              <w:t xml:space="preserve">and receives a loan of $300 for 6 </w:t>
                            </w:r>
                            <w:r>
                              <w:tab/>
                              <w:t xml:space="preserve">months.  After 6 months, she </w:t>
                            </w:r>
                            <w:r>
                              <w:tab/>
                              <w:t>saves 10</w:t>
                            </w:r>
                            <w:proofErr w:type="gramStart"/>
                            <w:r>
                              <w:t>%,  repays</w:t>
                            </w:r>
                            <w:proofErr w:type="gramEnd"/>
                            <w:r>
                              <w:t xml:space="preserve"> the loan with </w:t>
                            </w:r>
                            <w:r>
                              <w:tab/>
                              <w:t xml:space="preserve">interest, and receives a new loan </w:t>
                            </w:r>
                            <w:r>
                              <w:tab/>
                              <w:t xml:space="preserve">for $300.  This cycle is repeated </w:t>
                            </w:r>
                            <w:r>
                              <w:tab/>
                              <w:t xml:space="preserve">until, in 5 years, she has saved </w:t>
                            </w:r>
                            <w:r>
                              <w:tab/>
                              <w:t xml:space="preserve">$300 and is self-sufficient.  The </w:t>
                            </w:r>
                            <w:r>
                              <w:tab/>
                              <w:t xml:space="preserve">women are organized in groups </w:t>
                            </w:r>
                            <w:r>
                              <w:tab/>
                            </w:r>
                            <w:r w:rsidR="001D133F">
                              <w:t>which</w:t>
                            </w:r>
                            <w:r>
                              <w:t xml:space="preserve"> are responsible </w:t>
                            </w:r>
                            <w:r>
                              <w:tab/>
                              <w:t xml:space="preserve">collectively for the debts of their </w:t>
                            </w:r>
                            <w:r>
                              <w:tab/>
                              <w:t xml:space="preserve">circle. An admistrator, paid by </w:t>
                            </w:r>
                            <w:r>
                              <w:tab/>
                              <w:t xml:space="preserve">the interest, oversees and </w:t>
                            </w:r>
                            <w:r>
                              <w:tab/>
                              <w:t>counsels the women.</w:t>
                            </w:r>
                          </w:p>
                          <w:p w:rsidR="00492859" w:rsidRDefault="00056531" w:rsidP="00492859">
                            <w:pPr>
                              <w:pStyle w:val="BodyText03"/>
                              <w:spacing w:line="240" w:lineRule="auto"/>
                            </w:pPr>
                          </w:p>
                          <w:p w:rsidR="00492859" w:rsidRDefault="005F4443" w:rsidP="00492859">
                            <w:pPr>
                              <w:pStyle w:val="BodyText03"/>
                              <w:spacing w:line="240" w:lineRule="auto"/>
                            </w:pPr>
                            <w:r>
                              <w:t xml:space="preserve">WHO:  underprivileged women and </w:t>
                            </w:r>
                            <w:r>
                              <w:tab/>
                              <w:t xml:space="preserve">their </w:t>
                            </w:r>
                            <w:bookmarkStart w:id="0" w:name="_GoBack"/>
                            <w:bookmarkEnd w:id="0"/>
                            <w:r>
                              <w:t xml:space="preserve">children </w:t>
                            </w:r>
                          </w:p>
                          <w:p w:rsidR="00492859" w:rsidRDefault="005F4443" w:rsidP="00492859">
                            <w:pPr>
                              <w:pStyle w:val="BodyText03"/>
                              <w:spacing w:line="240" w:lineRule="auto"/>
                            </w:pPr>
                            <w:r>
                              <w:t xml:space="preserve">WHEN: started in 2011with 236 </w:t>
                            </w:r>
                            <w:proofErr w:type="gramStart"/>
                            <w:r w:rsidR="001D5B5F">
                              <w:t xml:space="preserve">women,   </w:t>
                            </w:r>
                            <w:proofErr w:type="gramEnd"/>
                            <w:r w:rsidR="001D5B5F">
                              <w:t xml:space="preserve">    currently funding 5</w:t>
                            </w:r>
                            <w:r w:rsidR="002D26A2">
                              <w:t>85</w:t>
                            </w:r>
                            <w:r>
                              <w:t xml:space="preserve">           </w:t>
                            </w:r>
                            <w:r>
                              <w:tab/>
                              <w:t xml:space="preserve"> </w:t>
                            </w:r>
                          </w:p>
                          <w:p w:rsidR="00492859" w:rsidRDefault="005F4443" w:rsidP="00492859">
                            <w:pPr>
                              <w:pStyle w:val="BodyText03"/>
                              <w:spacing w:line="240" w:lineRule="auto"/>
                            </w:pPr>
                            <w:r>
                              <w:t>WHY:</w:t>
                            </w:r>
                            <w:r>
                              <w:tab/>
                              <w:t xml:space="preserve">To break the cycle of poverty, </w:t>
                            </w:r>
                            <w:r>
                              <w:tab/>
                              <w:t xml:space="preserve">to  </w:t>
                            </w:r>
                            <w:r>
                              <w:tab/>
                              <w:t xml:space="preserve">help these women to create lives </w:t>
                            </w:r>
                            <w:r>
                              <w:tab/>
                              <w:t>for themselves and their children.</w:t>
                            </w:r>
                          </w:p>
                          <w:p w:rsidR="001613D1" w:rsidRDefault="005F4443" w:rsidP="001613D1">
                            <w:pPr>
                              <w:pStyle w:val="BodyText03"/>
                              <w:spacing w:line="240" w:lineRule="auto"/>
                            </w:pPr>
                            <w:r>
                              <w:t xml:space="preserve">WHERE:  </w:t>
                            </w:r>
                            <w:proofErr w:type="spellStart"/>
                            <w:r>
                              <w:t>Sabanagrande</w:t>
                            </w:r>
                            <w:proofErr w:type="spellEnd"/>
                            <w:r>
                              <w:t xml:space="preserve">, </w:t>
                            </w:r>
                            <w:r w:rsidR="001D133F">
                              <w:t xml:space="preserve">F.M., </w:t>
                            </w:r>
                            <w:r>
                              <w:t xml:space="preserve">Honduras, </w:t>
                            </w:r>
                          </w:p>
                          <w:p w:rsidR="00492859" w:rsidRDefault="001613D1" w:rsidP="001613D1">
                            <w:pPr>
                              <w:pStyle w:val="BodyText03"/>
                              <w:spacing w:line="240" w:lineRule="auto"/>
                            </w:pPr>
                            <w:r>
                              <w:t xml:space="preserve">                 Our Lady of the Rosary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509EF" id="Text Box 6" o:spid="_x0000_s1032" type="#_x0000_t202" style="position:absolute;margin-left:0;margin-top:261pt;width:189pt;height:243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" filled="f" fillcolor="#cd4313" stroked="f" insetpen="t">
                <v:textbox style="mso-next-textbox:#Text Box 27" inset="2.88pt,2.88pt,2.88pt,2.88pt">
                  <w:txbxContent>
                    <w:p w:rsidR="00492859" w:rsidRDefault="005F4443" w:rsidP="00492859">
                      <w:pPr>
                        <w:pStyle w:val="BodyText03"/>
                        <w:spacing w:line="240" w:lineRule="auto"/>
                      </w:pPr>
                      <w:r>
                        <w:t>W</w:t>
                      </w:r>
                      <w:r w:rsidR="001D133F">
                        <w:t xml:space="preserve">HAT: </w:t>
                      </w:r>
                      <w:r>
                        <w:t xml:space="preserve">Each woman plans a business </w:t>
                      </w:r>
                      <w:r>
                        <w:tab/>
                        <w:t xml:space="preserve">and receives a loan of $300 for 6 </w:t>
                      </w:r>
                      <w:r>
                        <w:tab/>
                        <w:t xml:space="preserve">months.  After 6 months, she </w:t>
                      </w:r>
                      <w:r>
                        <w:tab/>
                        <w:t>saves 10</w:t>
                      </w:r>
                      <w:proofErr w:type="gramStart"/>
                      <w:r>
                        <w:t>%,  repays</w:t>
                      </w:r>
                      <w:proofErr w:type="gramEnd"/>
                      <w:r>
                        <w:t xml:space="preserve"> the loan with </w:t>
                      </w:r>
                      <w:r>
                        <w:tab/>
                        <w:t xml:space="preserve">interest, and receives a new loan </w:t>
                      </w:r>
                      <w:r>
                        <w:tab/>
                        <w:t xml:space="preserve">for $300.  This cycle is repeated </w:t>
                      </w:r>
                      <w:r>
                        <w:tab/>
                        <w:t xml:space="preserve">until, in 5 years, she has saved </w:t>
                      </w:r>
                      <w:r>
                        <w:tab/>
                        <w:t xml:space="preserve">$300 and is self-sufficient.  The </w:t>
                      </w:r>
                      <w:r>
                        <w:tab/>
                        <w:t xml:space="preserve">women are organized in groups </w:t>
                      </w:r>
                      <w:r>
                        <w:tab/>
                      </w:r>
                      <w:r w:rsidR="001D133F">
                        <w:t>which</w:t>
                      </w:r>
                      <w:r>
                        <w:t xml:space="preserve"> are responsible </w:t>
                      </w:r>
                      <w:r>
                        <w:tab/>
                        <w:t xml:space="preserve">collectively for the debts of their </w:t>
                      </w:r>
                      <w:r>
                        <w:tab/>
                        <w:t xml:space="preserve">circle. An admistrator, paid by </w:t>
                      </w:r>
                      <w:r>
                        <w:tab/>
                        <w:t xml:space="preserve">the interest, oversees and </w:t>
                      </w:r>
                      <w:r>
                        <w:tab/>
                        <w:t>counsels the women.</w:t>
                      </w:r>
                    </w:p>
                    <w:p w:rsidR="00492859" w:rsidRDefault="00056531" w:rsidP="00492859">
                      <w:pPr>
                        <w:pStyle w:val="BodyText03"/>
                        <w:spacing w:line="240" w:lineRule="auto"/>
                      </w:pPr>
                    </w:p>
                    <w:p w:rsidR="00492859" w:rsidRDefault="005F4443" w:rsidP="00492859">
                      <w:pPr>
                        <w:pStyle w:val="BodyText03"/>
                        <w:spacing w:line="240" w:lineRule="auto"/>
                      </w:pPr>
                      <w:r>
                        <w:t xml:space="preserve">WHO:  underprivileged women and </w:t>
                      </w:r>
                      <w:r>
                        <w:tab/>
                        <w:t xml:space="preserve">their </w:t>
                      </w:r>
                      <w:bookmarkStart w:id="1" w:name="_GoBack"/>
                      <w:bookmarkEnd w:id="1"/>
                      <w:r>
                        <w:t xml:space="preserve">children </w:t>
                      </w:r>
                    </w:p>
                    <w:p w:rsidR="00492859" w:rsidRDefault="005F4443" w:rsidP="00492859">
                      <w:pPr>
                        <w:pStyle w:val="BodyText03"/>
                        <w:spacing w:line="240" w:lineRule="auto"/>
                      </w:pPr>
                      <w:r>
                        <w:t xml:space="preserve">WHEN: started in 2011with 236 </w:t>
                      </w:r>
                      <w:proofErr w:type="gramStart"/>
                      <w:r w:rsidR="001D5B5F">
                        <w:t xml:space="preserve">women,   </w:t>
                      </w:r>
                      <w:proofErr w:type="gramEnd"/>
                      <w:r w:rsidR="001D5B5F">
                        <w:t xml:space="preserve">    currently funding 5</w:t>
                      </w:r>
                      <w:r w:rsidR="002D26A2">
                        <w:t>85</w:t>
                      </w:r>
                      <w:r>
                        <w:t xml:space="preserve">           </w:t>
                      </w:r>
                      <w:r>
                        <w:tab/>
                        <w:t xml:space="preserve"> </w:t>
                      </w:r>
                    </w:p>
                    <w:p w:rsidR="00492859" w:rsidRDefault="005F4443" w:rsidP="00492859">
                      <w:pPr>
                        <w:pStyle w:val="BodyText03"/>
                        <w:spacing w:line="240" w:lineRule="auto"/>
                      </w:pPr>
                      <w:r>
                        <w:t>WHY:</w:t>
                      </w:r>
                      <w:r>
                        <w:tab/>
                        <w:t xml:space="preserve">To break the cycle of poverty, </w:t>
                      </w:r>
                      <w:r>
                        <w:tab/>
                        <w:t xml:space="preserve">to  </w:t>
                      </w:r>
                      <w:r>
                        <w:tab/>
                        <w:t xml:space="preserve">help these women to create lives </w:t>
                      </w:r>
                      <w:r>
                        <w:tab/>
                        <w:t>for themselves and their children.</w:t>
                      </w:r>
                    </w:p>
                    <w:p w:rsidR="001613D1" w:rsidRDefault="005F4443" w:rsidP="001613D1">
                      <w:pPr>
                        <w:pStyle w:val="BodyText03"/>
                        <w:spacing w:line="240" w:lineRule="auto"/>
                      </w:pPr>
                      <w:r>
                        <w:t xml:space="preserve">WHERE:  </w:t>
                      </w:r>
                      <w:proofErr w:type="spellStart"/>
                      <w:r>
                        <w:t>Sabanagrande</w:t>
                      </w:r>
                      <w:proofErr w:type="spellEnd"/>
                      <w:r>
                        <w:t xml:space="preserve">, </w:t>
                      </w:r>
                      <w:r w:rsidR="001D133F">
                        <w:t xml:space="preserve">F.M., </w:t>
                      </w:r>
                      <w:r>
                        <w:t xml:space="preserve">Honduras, </w:t>
                      </w:r>
                    </w:p>
                    <w:p w:rsidR="00492859" w:rsidRDefault="001613D1" w:rsidP="001613D1">
                      <w:pPr>
                        <w:pStyle w:val="BodyText03"/>
                        <w:spacing w:line="240" w:lineRule="auto"/>
                      </w:pPr>
                      <w:r>
                        <w:t xml:space="preserve">                 Our Lady of the Rosary </w:t>
                      </w:r>
                    </w:p>
                  </w:txbxContent>
                </v:textbox>
              </v:shape>
            </w:pict>
          </mc:Fallback>
        </mc:AlternateContent>
      </w:r>
      <w:r w:rsidR="00A92C04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4457700</wp:posOffset>
                </wp:positionV>
                <wp:extent cx="2286000" cy="2057400"/>
                <wp:effectExtent l="9525" t="9525" r="9525" b="9525"/>
                <wp:wrapNone/>
                <wp:docPr id="1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859" w:rsidRDefault="00A92C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09800" cy="3310255"/>
                                  <wp:effectExtent l="0" t="0" r="0" b="0"/>
                                  <wp:docPr id="132" name="Picture 132" descr="Womens Project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2" descr="Womens Project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800" cy="3310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3" type="#_x0000_t202" style="position:absolute;margin-left:225pt;margin-top:351pt;width:180pt;height:16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">
                <v:textbox>
                  <w:txbxContent>
                    <w:p w:rsidR="00492859" w:rsidRDefault="00A92C0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09800" cy="3310255"/>
                            <wp:effectExtent l="0" t="0" r="0" b="0"/>
                            <wp:docPr id="132" name="Picture 132" descr="Womens Project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2" descr="Womens Project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800" cy="3310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2C04">
        <w:rPr>
          <w:noProof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>
                <wp:simplePos x="0" y="0"/>
                <wp:positionH relativeFrom="column">
                  <wp:posOffset>2959100</wp:posOffset>
                </wp:positionH>
                <wp:positionV relativeFrom="paragraph">
                  <wp:posOffset>7315200</wp:posOffset>
                </wp:positionV>
                <wp:extent cx="2514600" cy="1485900"/>
                <wp:effectExtent l="0" t="0" r="3175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92859" w:rsidRPr="007616E8" w:rsidRDefault="00056531" w:rsidP="00492859">
                            <w:pPr>
                              <w:pStyle w:val="Address01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margin-left:233pt;margin-top:8in;width:198pt;height:117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" filled="f" fillcolor="#cd4313" stroked="f" insetpen="t">
                <v:textbox inset="2.88pt,2.88pt,2.88pt,2.88pt">
                  <w:txbxContent>
                    <w:p w:rsidR="00492859" w:rsidRPr="007616E8" w:rsidRDefault="00056531" w:rsidP="00492859">
                      <w:pPr>
                        <w:pStyle w:val="Address01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2C04">
        <w:rPr>
          <w:noProof/>
        </w:rPr>
        <w:drawing>
          <wp:anchor distT="36576" distB="36576" distL="36576" distR="36576" simplePos="0" relativeHeight="25164953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914400</wp:posOffset>
            </wp:positionV>
            <wp:extent cx="1600200" cy="1885950"/>
            <wp:effectExtent l="0" t="0" r="0" b="0"/>
            <wp:wrapNone/>
            <wp:docPr id="9" name="Picture 4" descr="&lt;EMPTY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lt;EMPTY&g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C04">
        <w:rPr>
          <w:noProof/>
        </w:rPr>
        <w:drawing>
          <wp:anchor distT="36576" distB="36576" distL="36576" distR="36576" simplePos="0" relativeHeight="251648512" behindDoc="0" locked="0" layoutInCell="1" allowOverlap="1">
            <wp:simplePos x="0" y="0"/>
            <wp:positionH relativeFrom="column">
              <wp:posOffset>7829550</wp:posOffset>
            </wp:positionH>
            <wp:positionV relativeFrom="paragraph">
              <wp:posOffset>5029200</wp:posOffset>
            </wp:positionV>
            <wp:extent cx="1026160" cy="960755"/>
            <wp:effectExtent l="0" t="0" r="0" b="0"/>
            <wp:wrapNone/>
            <wp:docPr id="8" name="Picture 3" descr="&lt;EMPTY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lt;EMPTY&g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859" w:rsidRPr="00256FD8" w:rsidRDefault="00A92C04">
      <w:r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61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8001000</wp:posOffset>
                </wp:positionV>
                <wp:extent cx="5829300" cy="685800"/>
                <wp:effectExtent l="0" t="0" r="0" b="0"/>
                <wp:wrapNone/>
                <wp:docPr id="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92859" w:rsidRPr="008D7B93" w:rsidRDefault="00056531" w:rsidP="00492859">
                            <w:pPr>
                              <w:pStyle w:val="quotehere01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5" type="#_x0000_t202" style="position:absolute;margin-left:0;margin-top:630pt;width:459pt;height:54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" filled="f" fillcolor="#cd4313" stroked="f" insetpen="t">
                <v:textbox inset="2.88pt,2.88pt,2.88pt,2.88pt">
                  <w:txbxContent>
                    <w:p w:rsidR="00492859" w:rsidRPr="008D7B93" w:rsidRDefault="00056531" w:rsidP="00492859">
                      <w:pPr>
                        <w:pStyle w:val="quotehere0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5143500</wp:posOffset>
                </wp:positionV>
                <wp:extent cx="2514600" cy="342900"/>
                <wp:effectExtent l="0" t="0" r="0" b="0"/>
                <wp:wrapNone/>
                <wp:docPr id="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92859" w:rsidRDefault="00056531" w:rsidP="00492859">
                            <w:pPr>
                              <w:pStyle w:val="caption01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6" type="#_x0000_t202" style="position:absolute;margin-left:225pt;margin-top:405pt;width:198pt;height:27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" filled="f" fillcolor="#cd4313" stroked="f" insetpen="t">
                <v:textbox inset="2.88pt,2.88pt,2.88pt,2.88pt">
                  <w:txbxContent>
                    <w:p w:rsidR="00492859" w:rsidRDefault="00056531" w:rsidP="00492859">
                      <w:pPr>
                        <w:pStyle w:val="caption0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2286000</wp:posOffset>
                </wp:positionV>
                <wp:extent cx="2514600" cy="342900"/>
                <wp:effectExtent l="0" t="0" r="0" b="0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92859" w:rsidRDefault="00056531" w:rsidP="00492859">
                            <w:pPr>
                              <w:pStyle w:val="caption01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margin-left:225pt;margin-top:180pt;width:198pt;height:27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" filled="f" fillcolor="#cd4313" stroked="f" insetpen="t">
                <v:textbox inset="2.88pt,2.88pt,2.88pt,2.88pt">
                  <w:txbxContent>
                    <w:p w:rsidR="00492859" w:rsidRDefault="00056531" w:rsidP="00492859">
                      <w:pPr>
                        <w:pStyle w:val="caption0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1143000</wp:posOffset>
                </wp:positionV>
                <wp:extent cx="2971800" cy="5943600"/>
                <wp:effectExtent l="0" t="0" r="0" b="0"/>
                <wp:wrapNone/>
                <wp:docPr id="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594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2" seq="2"/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margin-left:-36pt;margin-top:90pt;width:234pt;height:468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" filled="f" fillcolor="#cd4313" stroked="f" insetpen="t">
                <v:textbox inset="2.88pt,2.88pt,2.88pt,2.88pt">
                  <w:txbxContent/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>
                <wp:simplePos x="0" y="0"/>
                <wp:positionH relativeFrom="column">
                  <wp:posOffset>7086600</wp:posOffset>
                </wp:positionH>
                <wp:positionV relativeFrom="paragraph">
                  <wp:posOffset>1257300</wp:posOffset>
                </wp:positionV>
                <wp:extent cx="2399030" cy="1181100"/>
                <wp:effectExtent l="0" t="0" r="1270" b="0"/>
                <wp:wrapNone/>
                <wp:docPr id="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03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92859" w:rsidRDefault="00A92C04">
                            <w:pPr>
                              <w:pStyle w:val="Heading4"/>
                            </w:pPr>
                            <w:r>
                              <w:rPr>
                                <w:b w:val="0"/>
                                <w:noProof/>
                                <w:sz w:val="32"/>
                              </w:rPr>
                              <w:drawing>
                                <wp:inline distT="0" distB="0" distL="0" distR="0">
                                  <wp:extent cx="2324100" cy="110998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100" cy="1109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9" type="#_x0000_t202" style="position:absolute;margin-left:558pt;margin-top:99pt;width:188.9pt;height:93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" filled="f" fillcolor="#cd4313" stroked="f" insetpen="t">
                <v:textbox inset="2.88pt,2.88pt,2.88pt,2.88pt">
                  <w:txbxContent>
                    <w:p w:rsidR="00492859" w:rsidRDefault="00A92C04">
                      <w:pPr>
                        <w:pStyle w:val="Heading4"/>
                      </w:pPr>
                      <w:r>
                        <w:rPr>
                          <w:b w:val="0"/>
                          <w:noProof/>
                          <w:sz w:val="32"/>
                        </w:rPr>
                        <w:drawing>
                          <wp:inline distT="0" distB="0" distL="0" distR="0">
                            <wp:extent cx="2324100" cy="110998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4100" cy="1109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92859" w:rsidRPr="00256FD8" w:rsidSect="0049285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6531" w:rsidRDefault="00056531">
      <w:r>
        <w:separator/>
      </w:r>
    </w:p>
  </w:endnote>
  <w:endnote w:type="continuationSeparator" w:id="0">
    <w:p w:rsidR="00056531" w:rsidRDefault="00056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Jenson Pro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6531" w:rsidRDefault="00056531">
      <w:r>
        <w:separator/>
      </w:r>
    </w:p>
  </w:footnote>
  <w:footnote w:type="continuationSeparator" w:id="0">
    <w:p w:rsidR="00056531" w:rsidRDefault="000565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6A2"/>
    <w:rsid w:val="00056531"/>
    <w:rsid w:val="000D2800"/>
    <w:rsid w:val="000F3918"/>
    <w:rsid w:val="0013526A"/>
    <w:rsid w:val="001613D1"/>
    <w:rsid w:val="001D133F"/>
    <w:rsid w:val="001D5B5F"/>
    <w:rsid w:val="001D74F3"/>
    <w:rsid w:val="002D26A2"/>
    <w:rsid w:val="005F4443"/>
    <w:rsid w:val="0092608D"/>
    <w:rsid w:val="00A9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F0F07BD"/>
  <w15:docId w15:val="{BA4A84FB-FC1C-4BAD-B541-0DA929C24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6FD8"/>
    <w:rPr>
      <w:color w:val="000000"/>
      <w:kern w:val="28"/>
    </w:rPr>
  </w:style>
  <w:style w:type="paragraph" w:styleId="Heading1">
    <w:name w:val="heading 1"/>
    <w:basedOn w:val="Normal"/>
    <w:next w:val="Normal"/>
    <w:link w:val="Heading1Char"/>
    <w:qFormat/>
    <w:pPr>
      <w:keepNext/>
      <w:widowControl w:val="0"/>
      <w:jc w:val="center"/>
      <w:outlineLvl w:val="0"/>
    </w:pPr>
    <w:rPr>
      <w:b/>
      <w:color w:val="800000"/>
      <w:sz w:val="22"/>
    </w:rPr>
  </w:style>
  <w:style w:type="paragraph" w:styleId="Heading2">
    <w:name w:val="heading 2"/>
    <w:basedOn w:val="Normal"/>
    <w:next w:val="Normal"/>
    <w:qFormat/>
    <w:pPr>
      <w:keepNext/>
      <w:widowControl w:val="0"/>
      <w:jc w:val="center"/>
      <w:outlineLvl w:val="1"/>
    </w:pPr>
    <w:rPr>
      <w:b/>
      <w:color w:val="800000"/>
    </w:rPr>
  </w:style>
  <w:style w:type="paragraph" w:styleId="Heading3">
    <w:name w:val="heading 3"/>
    <w:basedOn w:val="Normal"/>
    <w:next w:val="Normal"/>
    <w:qFormat/>
    <w:pPr>
      <w:keepNext/>
      <w:widowControl w:val="0"/>
      <w:jc w:val="center"/>
      <w:outlineLvl w:val="2"/>
    </w:pPr>
    <w:rPr>
      <w:rFonts w:ascii="Adobe Jenson Pro" w:hAnsi="Adobe Jenson Pro"/>
      <w:b/>
      <w:color w:val="CD4313"/>
      <w:sz w:val="64"/>
    </w:rPr>
  </w:style>
  <w:style w:type="paragraph" w:styleId="Heading4">
    <w:name w:val="heading 4"/>
    <w:basedOn w:val="Normal"/>
    <w:next w:val="Normal"/>
    <w:qFormat/>
    <w:pPr>
      <w:keepNext/>
      <w:widowControl w:val="0"/>
      <w:jc w:val="center"/>
      <w:outlineLvl w:val="3"/>
    </w:pPr>
    <w:rPr>
      <w:b/>
      <w:color w:val="800000"/>
      <w:sz w:val="24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b/>
      <w:color w:val="8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widowControl w:val="0"/>
      <w:spacing w:before="240" w:line="244" w:lineRule="auto"/>
    </w:pPr>
    <w:rPr>
      <w:rFonts w:ascii="Adobe Jenson Pro" w:hAnsi="Adobe Jenson Pro"/>
      <w:b/>
      <w:color w:val="64412F"/>
      <w:sz w:val="22"/>
    </w:rPr>
  </w:style>
  <w:style w:type="paragraph" w:styleId="BodyText2">
    <w:name w:val="Body Text 2"/>
    <w:basedOn w:val="Normal"/>
    <w:link w:val="BodyText2Char"/>
    <w:pPr>
      <w:widowControl w:val="0"/>
      <w:spacing w:before="240" w:line="360" w:lineRule="auto"/>
    </w:pPr>
    <w:rPr>
      <w:b/>
      <w:color w:val="800000"/>
      <w:sz w:val="22"/>
    </w:rPr>
  </w:style>
  <w:style w:type="paragraph" w:styleId="BodyText3">
    <w:name w:val="Body Text 3"/>
    <w:basedOn w:val="Normal"/>
    <w:link w:val="BodyText3Char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sz w:val="28"/>
    </w:rPr>
  </w:style>
  <w:style w:type="paragraph" w:customStyle="1" w:styleId="HEADLINEHERE01">
    <w:name w:val="HEADLINE HERE 01"/>
    <w:basedOn w:val="Heading1"/>
    <w:link w:val="HEADLINEHERE01Char"/>
    <w:qFormat/>
    <w:rsid w:val="00256FD8"/>
    <w:rPr>
      <w:sz w:val="60"/>
    </w:rPr>
  </w:style>
  <w:style w:type="paragraph" w:customStyle="1" w:styleId="SUBHEAD01">
    <w:name w:val="SUBHEAD 01"/>
    <w:basedOn w:val="Normal"/>
    <w:link w:val="SUBHEAD01Char"/>
    <w:qFormat/>
    <w:rsid w:val="00256FD8"/>
    <w:pPr>
      <w:jc w:val="center"/>
    </w:pPr>
    <w:rPr>
      <w:color w:val="800000"/>
      <w:sz w:val="36"/>
    </w:rPr>
  </w:style>
  <w:style w:type="character" w:customStyle="1" w:styleId="Heading1Char">
    <w:name w:val="Heading 1 Char"/>
    <w:link w:val="Heading1"/>
    <w:rsid w:val="00256FD8"/>
    <w:rPr>
      <w:b/>
      <w:color w:val="800000"/>
      <w:kern w:val="28"/>
      <w:sz w:val="22"/>
    </w:rPr>
  </w:style>
  <w:style w:type="character" w:customStyle="1" w:styleId="HEADLINEHERE01Char">
    <w:name w:val="HEADLINE HERE 01 Char"/>
    <w:link w:val="HEADLINEHERE01"/>
    <w:rsid w:val="00256FD8"/>
    <w:rPr>
      <w:b/>
      <w:color w:val="800000"/>
      <w:kern w:val="28"/>
      <w:sz w:val="60"/>
    </w:rPr>
  </w:style>
  <w:style w:type="paragraph" w:customStyle="1" w:styleId="BodyText01">
    <w:name w:val="Body Text 01"/>
    <w:basedOn w:val="BodyText2"/>
    <w:link w:val="BodyText01Char"/>
    <w:qFormat/>
    <w:rsid w:val="00256FD8"/>
    <w:rPr>
      <w:b w:val="0"/>
      <w:color w:val="493A17"/>
    </w:rPr>
  </w:style>
  <w:style w:type="character" w:customStyle="1" w:styleId="SUBHEAD01Char">
    <w:name w:val="SUBHEAD 01 Char"/>
    <w:link w:val="SUBHEAD01"/>
    <w:rsid w:val="00256FD8"/>
    <w:rPr>
      <w:color w:val="800000"/>
      <w:kern w:val="28"/>
      <w:sz w:val="36"/>
    </w:rPr>
  </w:style>
  <w:style w:type="paragraph" w:customStyle="1" w:styleId="BodyText02">
    <w:name w:val="Body Text 02"/>
    <w:basedOn w:val="BodyText3"/>
    <w:link w:val="BodyText02Char"/>
    <w:qFormat/>
    <w:rsid w:val="00256FD8"/>
    <w:pPr>
      <w:spacing w:line="336" w:lineRule="auto"/>
      <w:jc w:val="left"/>
    </w:pPr>
    <w:rPr>
      <w:rFonts w:ascii="Times New Roman" w:hAnsi="Times New Roman"/>
      <w:i/>
      <w:color w:val="FFF8D9"/>
      <w:sz w:val="24"/>
    </w:rPr>
  </w:style>
  <w:style w:type="character" w:customStyle="1" w:styleId="BodyText2Char">
    <w:name w:val="Body Text 2 Char"/>
    <w:link w:val="BodyText2"/>
    <w:rsid w:val="00256FD8"/>
    <w:rPr>
      <w:b/>
      <w:color w:val="800000"/>
      <w:kern w:val="28"/>
      <w:sz w:val="22"/>
    </w:rPr>
  </w:style>
  <w:style w:type="character" w:customStyle="1" w:styleId="BodyText01Char">
    <w:name w:val="Body Text 01 Char"/>
    <w:link w:val="BodyText01"/>
    <w:rsid w:val="00256FD8"/>
    <w:rPr>
      <w:b/>
      <w:color w:val="493A17"/>
      <w:kern w:val="28"/>
      <w:sz w:val="22"/>
    </w:rPr>
  </w:style>
  <w:style w:type="paragraph" w:customStyle="1" w:styleId="PlaceText01">
    <w:name w:val="Place Text 01"/>
    <w:basedOn w:val="BodyText3"/>
    <w:link w:val="PlaceText01Char"/>
    <w:qFormat/>
    <w:rsid w:val="00256FD8"/>
    <w:pPr>
      <w:spacing w:line="250" w:lineRule="auto"/>
      <w:jc w:val="right"/>
    </w:pPr>
    <w:rPr>
      <w:rFonts w:ascii="Times New Roman" w:hAnsi="Times New Roman"/>
      <w:color w:val="FFF8D9"/>
      <w:sz w:val="24"/>
    </w:rPr>
  </w:style>
  <w:style w:type="character" w:customStyle="1" w:styleId="BodyText3Char">
    <w:name w:val="Body Text 3 Char"/>
    <w:link w:val="BodyText3"/>
    <w:rsid w:val="00256FD8"/>
    <w:rPr>
      <w:rFonts w:ascii="Adobe Jenson Pro" w:hAnsi="Adobe Jenson Pro"/>
      <w:b/>
      <w:color w:val="800000"/>
      <w:kern w:val="28"/>
      <w:sz w:val="28"/>
    </w:rPr>
  </w:style>
  <w:style w:type="character" w:customStyle="1" w:styleId="BodyText02Char">
    <w:name w:val="Body Text 02 Char"/>
    <w:basedOn w:val="BodyText3Char"/>
    <w:link w:val="BodyText02"/>
    <w:rsid w:val="00256FD8"/>
    <w:rPr>
      <w:rFonts w:ascii="Adobe Jenson Pro" w:hAnsi="Adobe Jenson Pro"/>
      <w:b/>
      <w:color w:val="800000"/>
      <w:kern w:val="28"/>
      <w:sz w:val="28"/>
    </w:rPr>
  </w:style>
  <w:style w:type="paragraph" w:customStyle="1" w:styleId="Address01">
    <w:name w:val="Address 01"/>
    <w:basedOn w:val="Normal"/>
    <w:link w:val="Address01Char"/>
    <w:qFormat/>
    <w:rsid w:val="00256FD8"/>
    <w:pPr>
      <w:widowControl w:val="0"/>
      <w:jc w:val="right"/>
    </w:pPr>
    <w:rPr>
      <w:b/>
      <w:color w:val="FFF8D9"/>
    </w:rPr>
  </w:style>
  <w:style w:type="character" w:customStyle="1" w:styleId="PlaceText01Char">
    <w:name w:val="Place Text 01 Char"/>
    <w:link w:val="PlaceText01"/>
    <w:rsid w:val="00256FD8"/>
    <w:rPr>
      <w:rFonts w:ascii="Adobe Jenson Pro" w:hAnsi="Adobe Jenson Pro"/>
      <w:b/>
      <w:color w:val="FFF8D9"/>
      <w:kern w:val="28"/>
      <w:sz w:val="24"/>
    </w:rPr>
  </w:style>
  <w:style w:type="paragraph" w:customStyle="1" w:styleId="HEADLINE01">
    <w:name w:val="HEADLINE 01"/>
    <w:basedOn w:val="Heading5"/>
    <w:link w:val="HEADLINE01Char"/>
    <w:qFormat/>
    <w:rsid w:val="00256FD8"/>
  </w:style>
  <w:style w:type="character" w:customStyle="1" w:styleId="Address01Char">
    <w:name w:val="Address 01 Char"/>
    <w:link w:val="Address01"/>
    <w:rsid w:val="00256FD8"/>
    <w:rPr>
      <w:b/>
      <w:color w:val="FFF8D9"/>
      <w:kern w:val="28"/>
    </w:rPr>
  </w:style>
  <w:style w:type="paragraph" w:customStyle="1" w:styleId="SUBHEAD02">
    <w:name w:val="SUBHEAD 02"/>
    <w:basedOn w:val="Normal"/>
    <w:link w:val="SUBHEAD02Char"/>
    <w:qFormat/>
    <w:rsid w:val="00256FD8"/>
    <w:pPr>
      <w:jc w:val="center"/>
    </w:pPr>
    <w:rPr>
      <w:color w:val="800000"/>
      <w:sz w:val="24"/>
    </w:rPr>
  </w:style>
  <w:style w:type="character" w:customStyle="1" w:styleId="Heading5Char">
    <w:name w:val="Heading 5 Char"/>
    <w:link w:val="Heading5"/>
    <w:rsid w:val="00256FD8"/>
    <w:rPr>
      <w:b/>
      <w:color w:val="800000"/>
      <w:kern w:val="28"/>
      <w:sz w:val="36"/>
    </w:rPr>
  </w:style>
  <w:style w:type="character" w:customStyle="1" w:styleId="HEADLINE01Char">
    <w:name w:val="HEADLINE 01 Char"/>
    <w:basedOn w:val="Heading5Char"/>
    <w:link w:val="HEADLINE01"/>
    <w:rsid w:val="00256FD8"/>
    <w:rPr>
      <w:b/>
      <w:color w:val="800000"/>
      <w:kern w:val="28"/>
      <w:sz w:val="36"/>
    </w:rPr>
  </w:style>
  <w:style w:type="paragraph" w:customStyle="1" w:styleId="BodyText03">
    <w:name w:val="Body Text 03"/>
    <w:basedOn w:val="BodyText01"/>
    <w:link w:val="BodyText03Char"/>
    <w:qFormat/>
    <w:rsid w:val="00256FD8"/>
  </w:style>
  <w:style w:type="character" w:customStyle="1" w:styleId="SUBHEAD02Char">
    <w:name w:val="SUBHEAD 02 Char"/>
    <w:link w:val="SUBHEAD02"/>
    <w:rsid w:val="00256FD8"/>
    <w:rPr>
      <w:color w:val="800000"/>
      <w:kern w:val="28"/>
      <w:sz w:val="24"/>
    </w:rPr>
  </w:style>
  <w:style w:type="paragraph" w:customStyle="1" w:styleId="caption01">
    <w:name w:val="caption 01"/>
    <w:basedOn w:val="Normal"/>
    <w:link w:val="caption01Char"/>
    <w:qFormat/>
    <w:rsid w:val="00256FD8"/>
    <w:rPr>
      <w:i/>
      <w:color w:val="800000"/>
      <w:sz w:val="18"/>
    </w:rPr>
  </w:style>
  <w:style w:type="character" w:customStyle="1" w:styleId="BodyText03Char">
    <w:name w:val="Body Text 03 Char"/>
    <w:basedOn w:val="BodyText01Char"/>
    <w:link w:val="BodyText03"/>
    <w:rsid w:val="00256FD8"/>
    <w:rPr>
      <w:b/>
      <w:color w:val="493A17"/>
      <w:kern w:val="28"/>
      <w:sz w:val="22"/>
    </w:rPr>
  </w:style>
  <w:style w:type="paragraph" w:customStyle="1" w:styleId="quotehere01">
    <w:name w:val="quote here 01"/>
    <w:basedOn w:val="BodyText3"/>
    <w:link w:val="quotehere01Char"/>
    <w:qFormat/>
    <w:rsid w:val="00256FD8"/>
    <w:pPr>
      <w:spacing w:line="336" w:lineRule="auto"/>
      <w:jc w:val="left"/>
    </w:pPr>
    <w:rPr>
      <w:rFonts w:ascii="Times New Roman" w:hAnsi="Times New Roman"/>
      <w:i/>
      <w:color w:val="FFF8D9"/>
      <w:sz w:val="24"/>
    </w:rPr>
  </w:style>
  <w:style w:type="character" w:customStyle="1" w:styleId="caption01Char">
    <w:name w:val="caption 01 Char"/>
    <w:link w:val="caption01"/>
    <w:rsid w:val="00256FD8"/>
    <w:rPr>
      <w:i/>
      <w:color w:val="800000"/>
      <w:kern w:val="28"/>
      <w:sz w:val="18"/>
    </w:rPr>
  </w:style>
  <w:style w:type="paragraph" w:styleId="Header">
    <w:name w:val="header"/>
    <w:basedOn w:val="Normal"/>
    <w:rsid w:val="00722859"/>
    <w:pPr>
      <w:tabs>
        <w:tab w:val="center" w:pos="4320"/>
        <w:tab w:val="right" w:pos="8640"/>
      </w:tabs>
    </w:pPr>
  </w:style>
  <w:style w:type="character" w:customStyle="1" w:styleId="quotehere01Char">
    <w:name w:val="quote here 01 Char"/>
    <w:link w:val="quotehere01"/>
    <w:rsid w:val="00256FD8"/>
    <w:rPr>
      <w:rFonts w:ascii="Adobe Jenson Pro" w:hAnsi="Adobe Jenson Pro"/>
      <w:b/>
      <w:i/>
      <w:color w:val="FFF8D9"/>
      <w:kern w:val="28"/>
      <w:sz w:val="24"/>
    </w:rPr>
  </w:style>
  <w:style w:type="paragraph" w:styleId="Footer">
    <w:name w:val="footer"/>
    <w:basedOn w:val="Normal"/>
    <w:semiHidden/>
    <w:rsid w:val="0072285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13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613D1"/>
    <w:rPr>
      <w:rFonts w:ascii="Tahoma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workstation\Downloads\Womens-Project-Flyer-2015-Fin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Womens-Project-Flyer-2015-Final (1)</Template>
  <TotalTime>2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Links>
    <vt:vector size="18" baseType="variant">
      <vt:variant>
        <vt:i4>983109</vt:i4>
      </vt:variant>
      <vt:variant>
        <vt:i4>3413</vt:i4>
      </vt:variant>
      <vt:variant>
        <vt:i4>1027</vt:i4>
      </vt:variant>
      <vt:variant>
        <vt:i4>1</vt:i4>
      </vt:variant>
      <vt:variant>
        <vt:lpwstr>Womens Project 2</vt:lpwstr>
      </vt:variant>
      <vt:variant>
        <vt:lpwstr/>
      </vt:variant>
      <vt:variant>
        <vt:i4>983108</vt:i4>
      </vt:variant>
      <vt:variant>
        <vt:i4>3644</vt:i4>
      </vt:variant>
      <vt:variant>
        <vt:i4>1026</vt:i4>
      </vt:variant>
      <vt:variant>
        <vt:i4>1</vt:i4>
      </vt:variant>
      <vt:variant>
        <vt:lpwstr>Womens Project 3</vt:lpwstr>
      </vt:variant>
      <vt:variant>
        <vt:lpwstr/>
      </vt:variant>
      <vt:variant>
        <vt:i4>6881351</vt:i4>
      </vt:variant>
      <vt:variant>
        <vt:i4>-1</vt:i4>
      </vt:variant>
      <vt:variant>
        <vt:i4>1061</vt:i4>
      </vt:variant>
      <vt:variant>
        <vt:i4>1</vt:i4>
      </vt:variant>
      <vt:variant>
        <vt:lpwstr>Flyer_VERT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ginie</dc:creator>
  <cp:lastModifiedBy>Virginia Eckert</cp:lastModifiedBy>
  <cp:revision>1</cp:revision>
  <cp:lastPrinted>2011-07-24T18:58:00Z</cp:lastPrinted>
  <dcterms:created xsi:type="dcterms:W3CDTF">2018-05-04T21:10:00Z</dcterms:created>
  <dcterms:modified xsi:type="dcterms:W3CDTF">2018-05-04T21:12:00Z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TC103796209990</vt:lpwstr>
  </property>
</Properties>
</file>